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19" w:rsidRDefault="00595ACA">
      <w:pPr>
        <w:jc w:val="center"/>
      </w:pPr>
      <w:r w:rsidRPr="00D05D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left:0;text-align:left;margin-left:95.2pt;margin-top:176.35pt;width:356.05pt;height:389.0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Yo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" fillcolor="white [3212]" stroked="f">
            <v:textbox style="mso-next-textbox:#Text Box 25">
              <w:txbxContent>
                <w:sdt>
                  <w:sdtPr>
                    <w:rPr>
                      <w:b/>
                      <w:color w:val="943634" w:themeColor="accent2" w:themeShade="BF"/>
                    </w:rPr>
                    <w:id w:val="800164355"/>
                    <w:placeholder>
                      <w:docPart w:val="A7334CD9E7B949B6AEBC8D8F09ACC59C"/>
                    </w:placeholder>
                  </w:sdtPr>
                  <w:sdtEndPr>
                    <w:rPr>
                      <w:b w:val="0"/>
                      <w:color w:val="auto"/>
                    </w:rPr>
                  </w:sdtEndPr>
                  <w:sdtContent>
                    <w:p w:rsidR="00C62BA9" w:rsidRPr="00C62BA9" w:rsidRDefault="00C62BA9">
                      <w:pPr>
                        <w:rPr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</w:p>
                    <w:p w:rsidR="00223BDA" w:rsidRPr="00405A1C" w:rsidRDefault="00C62BA9" w:rsidP="00C62BA9">
                      <w:pPr>
                        <w:jc w:val="center"/>
                        <w:rPr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405A1C">
                        <w:rPr>
                          <w:b/>
                          <w:sz w:val="36"/>
                          <w:szCs w:val="36"/>
                          <w:lang w:val="es-ES"/>
                        </w:rPr>
                        <w:t>LA ESCUELA PROFESIONAL ALAGÓN EN FORMACIÓN ORGANIZA:</w:t>
                      </w:r>
                    </w:p>
                    <w:p w:rsidR="003A2501" w:rsidRPr="00405A1C" w:rsidRDefault="00C62BA9" w:rsidP="003A2501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405A1C">
                        <w:rPr>
                          <w:sz w:val="36"/>
                          <w:szCs w:val="36"/>
                          <w:lang w:val="es-ES"/>
                        </w:rPr>
                        <w:t xml:space="preserve">Taller navideño </w:t>
                      </w:r>
                      <w:r w:rsidR="00223BDA" w:rsidRPr="00405A1C">
                        <w:rPr>
                          <w:sz w:val="36"/>
                          <w:szCs w:val="36"/>
                          <w:lang w:val="es-ES"/>
                        </w:rPr>
                        <w:t>para los vecinos de la localidad.</w:t>
                      </w:r>
                    </w:p>
                    <w:p w:rsidR="00CF5EA6" w:rsidRPr="00405A1C" w:rsidRDefault="00CF5EA6" w:rsidP="00C62BA9">
                      <w:pPr>
                        <w:jc w:val="center"/>
                        <w:rPr>
                          <w:noProof/>
                          <w:lang w:val="es-ES" w:eastAsia="es-ES"/>
                        </w:rPr>
                      </w:pPr>
                      <w:r w:rsidRPr="00405A1C">
                        <w:rPr>
                          <w:sz w:val="36"/>
                          <w:szCs w:val="36"/>
                          <w:lang w:val="es-ES"/>
                        </w:rPr>
                        <w:tab/>
                      </w:r>
                      <w:r w:rsidRPr="00405A1C">
                        <w:rPr>
                          <w:noProof/>
                          <w:lang w:val="es-ES" w:eastAsia="es-ES"/>
                        </w:rPr>
                        <w:t xml:space="preserve">                                                    </w:t>
                      </w:r>
                    </w:p>
                    <w:p w:rsidR="00CF5EA6" w:rsidRDefault="00CF5EA6" w:rsidP="00C62BA9">
                      <w:pPr>
                        <w:jc w:val="center"/>
                        <w:rPr>
                          <w:noProof/>
                          <w:lang w:val="es-ES" w:eastAsia="es-ES"/>
                        </w:rPr>
                      </w:pPr>
                    </w:p>
                    <w:p w:rsidR="00595ACA" w:rsidRPr="00405A1C" w:rsidRDefault="00595ACA" w:rsidP="00C62BA9">
                      <w:pPr>
                        <w:jc w:val="center"/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                          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991583" cy="2225079"/>
                            <wp:effectExtent l="19050" t="0" r="8667" b="0"/>
                            <wp:docPr id="5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583" cy="222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EA6" w:rsidRDefault="00595ACA" w:rsidP="00C62BA9">
                      <w:pPr>
                        <w:jc w:val="center"/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  </w:t>
                      </w:r>
                      <w:r w:rsidR="00CF5EA6">
                        <w:rPr>
                          <w:noProof/>
                          <w:lang w:val="es-ES" w:eastAsia="es-ES"/>
                        </w:rPr>
                        <w:t xml:space="preserve">          </w:t>
                      </w:r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</w:t>
                      </w:r>
                      <w:r w:rsidR="00CF5EA6">
                        <w:rPr>
                          <w:noProof/>
                          <w:lang w:val="es-ES" w:eastAsia="es-ES"/>
                        </w:rPr>
                        <w:t xml:space="preserve">                        </w:t>
                      </w:r>
                    </w:p>
                    <w:p w:rsidR="00CF5EA6" w:rsidRPr="00C62BA9" w:rsidRDefault="00CF5EA6" w:rsidP="00C62BA9">
                      <w:pPr>
                        <w:jc w:val="center"/>
                        <w:rPr>
                          <w:color w:val="943634" w:themeColor="accent2" w:themeShade="BF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                                  </w:t>
                      </w:r>
                    </w:p>
                    <w:p w:rsidR="00F17919" w:rsidRPr="001E5C1D" w:rsidRDefault="00D05D3C" w:rsidP="00CF5EA6">
                      <w:pPr>
                        <w:ind w:left="3600"/>
                        <w:jc w:val="center"/>
                        <w:rPr>
                          <w:lang w:val="es-ES"/>
                        </w:rPr>
                      </w:pPr>
                    </w:p>
                  </w:sdtContent>
                </w:sdt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65" type="#_x0000_t202" style="position:absolute;left:0;text-align:left;margin-left:115.7pt;margin-top:308.35pt;width:306.2pt;height:47.05pt;z-index:251790336" filled="f" stroked="f">
            <v:textbox>
              <w:txbxContent>
                <w:p w:rsidR="003A2501" w:rsidRPr="00405A1C" w:rsidRDefault="00E22991" w:rsidP="003A25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05A1C">
                    <w:rPr>
                      <w:b/>
                      <w:sz w:val="24"/>
                      <w:szCs w:val="24"/>
                    </w:rPr>
                    <w:t>Días</w:t>
                  </w:r>
                  <w:proofErr w:type="spellEnd"/>
                  <w:r w:rsidRPr="00405A1C">
                    <w:rPr>
                      <w:b/>
                      <w:sz w:val="24"/>
                      <w:szCs w:val="24"/>
                    </w:rPr>
                    <w:t xml:space="preserve"> 19 y 20 </w:t>
                  </w:r>
                  <w:r w:rsidR="003A2501" w:rsidRPr="00405A1C">
                    <w:rPr>
                      <w:b/>
                      <w:sz w:val="24"/>
                      <w:szCs w:val="24"/>
                    </w:rPr>
                    <w:t xml:space="preserve">de </w:t>
                  </w:r>
                  <w:proofErr w:type="spellStart"/>
                  <w:r w:rsidR="003A2501" w:rsidRPr="00405A1C">
                    <w:rPr>
                      <w:b/>
                      <w:sz w:val="24"/>
                      <w:szCs w:val="24"/>
                    </w:rPr>
                    <w:t>Diciembre</w:t>
                  </w:r>
                  <w:proofErr w:type="spellEnd"/>
                </w:p>
                <w:p w:rsidR="00E22991" w:rsidRPr="00405A1C" w:rsidRDefault="0057787F" w:rsidP="00595A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05A1C">
                    <w:rPr>
                      <w:b/>
                      <w:sz w:val="24"/>
                      <w:szCs w:val="24"/>
                    </w:rPr>
                    <w:t>11:00 -14</w:t>
                  </w:r>
                  <w:r w:rsidR="003A2501" w:rsidRPr="00405A1C">
                    <w:rPr>
                      <w:b/>
                      <w:sz w:val="24"/>
                      <w:szCs w:val="24"/>
                    </w:rPr>
                    <w:t xml:space="preserve">:00 </w:t>
                  </w:r>
                  <w:proofErr w:type="spellStart"/>
                  <w:r w:rsidR="003A2501" w:rsidRPr="00405A1C">
                    <w:rPr>
                      <w:b/>
                      <w:sz w:val="24"/>
                      <w:szCs w:val="24"/>
                    </w:rPr>
                    <w:t>horas</w:t>
                  </w:r>
                  <w:proofErr w:type="spellEnd"/>
                  <w:r w:rsidR="00E22991" w:rsidRPr="00405A1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595ACA" w:rsidRPr="00405A1C">
                    <w:rPr>
                      <w:b/>
                      <w:sz w:val="24"/>
                      <w:szCs w:val="24"/>
                    </w:rPr>
                    <w:t>CENTRO DE DÍA</w:t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roundrect id="AutoShape 26" o:spid="_x0000_s1057" style="position:absolute;left:0;text-align:left;margin-left:116.25pt;margin-top:129.5pt;width:379.5pt;height:539.55pt;z-index:251707372;visibility:visible;mso-position-horizontal-relative:page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<v:fill opacity="52428f"/>
            <w10:wrap anchorx="page" anchory="page"/>
          </v:roundrect>
        </w:pict>
      </w:r>
      <w:r w:rsidR="00D05D3C">
        <w:rPr>
          <w:noProof/>
          <w:lang w:val="es-ES" w:eastAsia="es-ES"/>
        </w:rPr>
        <w:pict>
          <v:shape id="_x0000_s1063" type="#_x0000_t202" style="position:absolute;left:0;text-align:left;margin-left:105.7pt;margin-top:369.8pt;width:146.3pt;height:153.1pt;z-index:251789312" filled="f" stroked="f">
            <v:textbox>
              <w:txbxContent>
                <w:p w:rsidR="00384041" w:rsidRDefault="00384041">
                  <w:r w:rsidRPr="00384041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689100" cy="1937497"/>
                        <wp:effectExtent l="38100" t="0" r="25400" b="577103"/>
                        <wp:docPr id="6" name="Imagen 1" descr="Resultado de imagen de campanas hechas con botellas de plast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campanas hechas con botellas de plasti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BFDFC"/>
                                    </a:clrFrom>
                                    <a:clrTo>
                                      <a:srgbClr val="FBFDFC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173" t="2145" r="39859" b="37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93749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>
        <w:rPr>
          <w:noProof/>
          <w:lang w:val="es-ES" w:eastAsia="es-ES"/>
        </w:rPr>
        <w:pict>
          <v:shape id="_x0000_s1061" type="#_x0000_t202" style="position:absolute;left:0;text-align:left;margin-left:314.6pt;margin-top:545.15pt;width:251.05pt;height:167.15pt;z-index:251701222" filled="f" stroked="f">
            <v:textbox style="mso-next-textbox:#_x0000_s1061">
              <w:txbxContent>
                <w:p w:rsidR="00CF5EA6" w:rsidRDefault="00CF5EA6"/>
              </w:txbxContent>
            </v:textbox>
          </v:shape>
        </w:pict>
      </w:r>
      <w:r w:rsidR="00D05D3C">
        <w:rPr>
          <w:noProof/>
          <w:lang w:val="es-ES" w:eastAsia="es-ES"/>
        </w:rPr>
        <w:pict>
          <v:shape id="_x0000_s1059" type="#_x0000_t202" style="position:absolute;left:0;text-align:left;margin-left:28.55pt;margin-top:682.35pt;width:491.6pt;height:67.45pt;z-index:251786240" filled="f" stroked="f">
            <v:textbox style="mso-next-textbox:#_x0000_s1059">
              <w:txbxContent>
                <w:p w:rsidR="00223BDA" w:rsidRDefault="00223BDA" w:rsidP="00223BDA">
                  <w:pPr>
                    <w:jc w:val="center"/>
                  </w:pPr>
                  <w:r w:rsidRPr="00223BDA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052367" cy="740271"/>
                        <wp:effectExtent l="19050" t="0" r="0" b="0"/>
                        <wp:docPr id="7" name="Imagen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2367" cy="740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23BDA" w:rsidRPr="00223BDA">
        <w:rPr>
          <w:noProof/>
          <w:lang w:val="es-ES" w:eastAsia="es-ES"/>
        </w:rPr>
        <w:drawing>
          <wp:inline distT="0" distB="0" distL="0" distR="0">
            <wp:extent cx="5347970" cy="914400"/>
            <wp:effectExtent l="19050" t="0" r="5080" b="0"/>
            <wp:docPr id="4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1D">
        <w:rPr>
          <w:noProof/>
          <w:lang w:val="es-ES" w:eastAsia="es-ES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D3C" w:rsidRPr="00D05D3C">
        <w:rPr>
          <w:noProof/>
        </w:rPr>
        <w:pict>
          <v:shape id="Text Box 34" o:spid="_x0000_s1027" type="#_x0000_t202" style="position:absolute;left:0;text-align:left;margin-left:299.25pt;margin-top:545.15pt;width:171.5pt;height:137.2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<v:textbox style="mso-next-textbox:#Text Box 34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29" o:spid="_x0000_s1028" type="#_x0000_t202" style="position:absolute;left:0;text-align:left;margin-left:291.6pt;margin-top:547.7pt;width:170.65pt;height:138.4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<v:textbox style="mso-next-textbox:#Text Box 29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9" o:spid="_x0000_s1029" type="#_x0000_t202" style="position:absolute;left:0;text-align:left;margin-left:354.55pt;margin-top:590.55pt;width:50.4pt;height:40.8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<v:textbox style="mso-next-textbox:#Text Box 39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40" o:spid="_x0000_s1030" type="#_x0000_t202" style="position:absolute;left:0;text-align:left;margin-left:394.15pt;margin-top:536.95pt;width:171.5pt;height:137.2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<v:textbox style="mso-next-textbox:#Text Box 40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28" o:spid="_x0000_s1031" type="#_x0000_t202" style="position:absolute;left:0;text-align:left;margin-left:382.3pt;margin-top:517.4pt;width:175.05pt;height:168.75pt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<v:textbox style="mso-next-textbox:#Text Box 28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41" o:spid="_x0000_s1032" type="#_x0000_t202" style="position:absolute;left:0;text-align:left;margin-left:445.05pt;margin-top:579.8pt;width:50.4pt;height:40.8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<v:textbox style="mso-next-textbox:#Text Box 41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6" o:spid="_x0000_s1033" type="#_x0000_t202" style="position:absolute;left:0;text-align:left;margin-left:55.3pt;margin-top:578.1pt;width:50.4pt;height:40.8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<v:textbox style="mso-next-textbox:#Text Box 36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2" o:spid="_x0000_s1034" type="#_x0000_t202" style="position:absolute;left:0;text-align:left;margin-left:-13pt;margin-top:533.6pt;width:171.5pt;height:137.2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<v:textbox style="mso-next-textbox:#Text Box 32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27" o:spid="_x0000_s1035" type="#_x0000_t202" style="position:absolute;left:0;text-align:left;margin-left:-9.85pt;margin-top:517.45pt;width:175.05pt;height:168.7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<v:textbox style="mso-next-textbox:#Text Box 27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0" o:spid="_x0000_s1036" type="#_x0000_t202" style="position:absolute;left:0;text-align:left;margin-left:89pt;margin-top:547.55pt;width:170.65pt;height:138.4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<v:textbox style="mso-next-textbox:#Text Box 30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8" o:spid="_x0000_s1037" type="#_x0000_t202" style="position:absolute;left:0;text-align:left;margin-left:149.2pt;margin-top:594.65pt;width:50.4pt;height:40.8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<v:textbox style="mso-next-textbox:#Text Box 38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3" o:spid="_x0000_s1038" type="#_x0000_t202" style="position:absolute;left:0;text-align:left;margin-left:89pt;margin-top:549.25pt;width:171.5pt;height:137.2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<v:textbox style="mso-next-textbox:#Text Box 33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7" o:spid="_x0000_s1039" type="#_x0000_t202" style="position:absolute;left:0;text-align:left;margin-left:241.65pt;margin-top:592.25pt;width:50.4pt;height:40.8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<v:textbox style="mso-next-textbox:#Text Box 37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5" o:spid="_x0000_s1040" type="#_x0000_t202" style="position:absolute;left:0;text-align:left;margin-left:182.9pt;margin-top:538.45pt;width:199.4pt;height:171.8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<v:textbox style="mso-next-textbox:#Text Box 35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31" o:spid="_x0000_s1041" type="#_x0000_t202" style="position:absolute;left:0;text-align:left;margin-left:177.8pt;margin-top:554.6pt;width:189.2pt;height:135.5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<v:textbox style="mso-next-textbox:#Text Box 31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2" o:spid="_x0000_s1042" type="#_x0000_t202" style="position:absolute;left:0;text-align:left;margin-left:394.15pt;margin-top:49.85pt;width:171.5pt;height:137.2pt;z-index:251722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<v:textbox style="mso-next-textbox:#Text Box 12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1" o:spid="_x0000_s1043" type="#_x0000_t202" style="position:absolute;left:0;text-align:left;margin-left:382.3pt;margin-top:30.3pt;width:175.05pt;height:168.75pt;z-index:25171044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<v:textbox style="mso-next-textbox:#Text Box 11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8" o:spid="_x0000_s1044" type="#_x0000_t202" style="position:absolute;left:0;text-align:left;margin-left:295.5pt;margin-top:43.05pt;width:171.5pt;height:137.2pt;z-index:25171659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<v:textbox style="mso-next-textbox:#Text Box 18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6" o:spid="_x0000_s1045" type="#_x0000_t202" style="position:absolute;left:0;text-align:left;margin-left:149.2pt;margin-top:85.05pt;width:50.4pt;height:40.8pt;z-index:25172069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<v:textbox style="mso-next-textbox:#Text Box 16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5" o:spid="_x0000_s1046" type="#_x0000_t202" style="position:absolute;left:0;text-align:left;margin-left:182.9pt;margin-top:20.1pt;width:199.4pt;height:171.8pt;z-index:25171762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<v:textbox style="mso-next-textbox:#Text Box 5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9" o:spid="_x0000_s1047" type="#_x0000_t202" style="position:absolute;left:0;text-align:left;margin-left:-13pt;margin-top:49pt;width:171.5pt;height:137.2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<v:textbox style="mso-next-textbox:#Text Box 9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5" o:spid="_x0000_s1048" type="#_x0000_t202" style="position:absolute;left:0;text-align:left;margin-left:89pt;margin-top:39.65pt;width:171.5pt;height:137.2pt;z-index:2517155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<v:textbox style="mso-next-textbox:#Text Box 15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6" o:spid="_x0000_s1049" type="#_x0000_t202" style="position:absolute;left:0;text-align:left;margin-left:241.65pt;margin-top:73.9pt;width:50.4pt;height:40.8pt;z-index:25171967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<v:textbox style="mso-next-textbox:#Text Box 6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3" o:spid="_x0000_s1050" type="#_x0000_t202" style="position:absolute;left:0;text-align:left;margin-left:445.05pt;margin-top:92.7pt;width:50.4pt;height:40.8pt;z-index:251723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<v:textbox style="mso-next-textbox:#Text Box 13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0" o:spid="_x0000_s1051" type="#_x0000_t202" style="position:absolute;left:0;text-align:left;margin-left:55.3pt;margin-top:93.5pt;width:50.4pt;height:40.8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<v:textbox style="mso-next-textbox:#Text Box 10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9" o:spid="_x0000_s1052" type="#_x0000_t202" style="position:absolute;left:0;text-align:left;margin-left:350.8pt;margin-top:88.45pt;width:50.4pt;height:40.8pt;z-index:2517217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<v:textbox style="mso-next-textbox:#Text Box 19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4" o:spid="_x0000_s1053" type="#_x0000_t202" style="position:absolute;left:0;text-align:left;margin-left:177.8pt;margin-top:36.25pt;width:189.2pt;height:135.55pt;z-index:25171352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<v:textbox style="mso-next-textbox:#Text Box 4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8" o:spid="_x0000_s1054" type="#_x0000_t202" style="position:absolute;left:0;text-align:left;margin-left:-9.85pt;margin-top:32.85pt;width:175.05pt;height:168.75pt;z-index:25170942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<v:textbox style="mso-next-textbox:#Text Box 8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4" o:spid="_x0000_s1055" type="#_x0000_t202" style="position:absolute;left:0;text-align:left;margin-left:89pt;margin-top:37.95pt;width:170.65pt;height:138.4pt;z-index:25171249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<v:textbox style="mso-next-textbox:#Text Box 14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D3C" w:rsidRPr="00D05D3C">
        <w:rPr>
          <w:noProof/>
        </w:rPr>
        <w:pict>
          <v:shape id="Text Box 17" o:spid="_x0000_s1056" type="#_x0000_t202" style="position:absolute;left:0;text-align:left;margin-left:287.85pt;margin-top:45.6pt;width:170.65pt;height:138.4pt;z-index:25171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<v:textbox style="mso-next-textbox:#Text Box 17">
              <w:txbxContent>
                <w:p w:rsidR="00F17919" w:rsidRDefault="001E5C1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5C1D">
        <w:rPr>
          <w:noProof/>
          <w:lang w:val="es-ES" w:eastAsia="es-ES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7919" w:rsidSect="00F179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664" w:rsidRDefault="004D4664" w:rsidP="00CF5EA6">
      <w:pPr>
        <w:spacing w:after="0"/>
      </w:pPr>
      <w:r>
        <w:separator/>
      </w:r>
    </w:p>
  </w:endnote>
  <w:endnote w:type="continuationSeparator" w:id="1">
    <w:p w:rsidR="004D4664" w:rsidRDefault="004D4664" w:rsidP="00CF5EA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664" w:rsidRDefault="004D4664" w:rsidP="00CF5EA6">
      <w:pPr>
        <w:spacing w:after="0"/>
      </w:pPr>
      <w:r>
        <w:separator/>
      </w:r>
    </w:p>
  </w:footnote>
  <w:footnote w:type="continuationSeparator" w:id="1">
    <w:p w:rsidR="004D4664" w:rsidRDefault="004D4664" w:rsidP="00CF5EA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1021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B82"/>
    <w:rsid w:val="00103E1E"/>
    <w:rsid w:val="001E5C1D"/>
    <w:rsid w:val="00223BDA"/>
    <w:rsid w:val="00384041"/>
    <w:rsid w:val="003A2501"/>
    <w:rsid w:val="00405A1C"/>
    <w:rsid w:val="00411FF7"/>
    <w:rsid w:val="00443529"/>
    <w:rsid w:val="004D4664"/>
    <w:rsid w:val="0050037E"/>
    <w:rsid w:val="0057787F"/>
    <w:rsid w:val="00595ACA"/>
    <w:rsid w:val="00610B82"/>
    <w:rsid w:val="006F6519"/>
    <w:rsid w:val="00714CB7"/>
    <w:rsid w:val="00803F06"/>
    <w:rsid w:val="008145A5"/>
    <w:rsid w:val="0087173D"/>
    <w:rsid w:val="00A4759F"/>
    <w:rsid w:val="00AE17BF"/>
    <w:rsid w:val="00B11E95"/>
    <w:rsid w:val="00B663C0"/>
    <w:rsid w:val="00C62BA9"/>
    <w:rsid w:val="00CF5EA6"/>
    <w:rsid w:val="00D05D3C"/>
    <w:rsid w:val="00DC379D"/>
    <w:rsid w:val="00E22991"/>
    <w:rsid w:val="00EC7CD8"/>
    <w:rsid w:val="00F042AD"/>
    <w:rsid w:val="00F17919"/>
    <w:rsid w:val="00FF2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19"/>
    <w:pPr>
      <w:spacing w:line="240" w:lineRule="auto"/>
    </w:pPr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17919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791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791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17919"/>
    <w:rPr>
      <w:color w:val="404040" w:themeColor="text1" w:themeTint="BF"/>
      <w:sz w:val="136"/>
      <w:szCs w:val="13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919"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7919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rsid w:val="00F17919"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rsid w:val="00F17919"/>
    <w:pPr>
      <w:jc w:val="center"/>
    </w:pPr>
    <w:rPr>
      <w:color w:val="7F7F7F" w:themeColor="text1" w:themeTint="8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F17919"/>
    <w:rPr>
      <w:color w:val="808080"/>
    </w:rPr>
  </w:style>
  <w:style w:type="paragraph" w:styleId="Encabezado">
    <w:name w:val="header"/>
    <w:basedOn w:val="Normal"/>
    <w:link w:val="EncabezadoCar"/>
    <w:uiPriority w:val="99"/>
    <w:semiHidden/>
    <w:unhideWhenUsed/>
    <w:rsid w:val="00CF5EA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F5EA6"/>
    <w:rPr>
      <w:sz w:val="20"/>
    </w:rPr>
  </w:style>
  <w:style w:type="paragraph" w:styleId="Piedepgina">
    <w:name w:val="footer"/>
    <w:basedOn w:val="Normal"/>
    <w:link w:val="PiedepginaCar"/>
    <w:uiPriority w:val="99"/>
    <w:semiHidden/>
    <w:unhideWhenUsed/>
    <w:rsid w:val="00CF5EA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5EA6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RA\AppData\Roaming\Microsoft\Templates\Dise&#241;o%20de%20fondo%20de%20vacaciones%20(dise&#241;o%20de%20flor%20de%20pascua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7334CD9E7B949B6AEBC8D8F09ACC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E34EE-E206-4D55-B7E4-E5B53A6F25DA}"/>
      </w:docPartPr>
      <w:docPartBody>
        <w:p w:rsidR="007A6EA8" w:rsidRDefault="00484472">
          <w:pPr>
            <w:pStyle w:val="A7334CD9E7B949B6AEBC8D8F09ACC59C"/>
          </w:pPr>
          <w:r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84472"/>
    <w:rsid w:val="00484472"/>
    <w:rsid w:val="006D5719"/>
    <w:rsid w:val="007A6EA8"/>
    <w:rsid w:val="007A7DB1"/>
    <w:rsid w:val="008359B1"/>
    <w:rsid w:val="00B630D2"/>
    <w:rsid w:val="00D87A65"/>
    <w:rsid w:val="00FC2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E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A6EA8"/>
    <w:rPr>
      <w:color w:val="808080"/>
    </w:rPr>
  </w:style>
  <w:style w:type="paragraph" w:customStyle="1" w:styleId="A7334CD9E7B949B6AEBC8D8F09ACC59C">
    <w:name w:val="A7334CD9E7B949B6AEBC8D8F09ACC59C"/>
    <w:rsid w:val="007A6E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fondo de vacaciones (diseño de flor de pascua)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stationery</vt:lpstr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TAMARA</dc:creator>
  <cp:lastModifiedBy>TAMARA</cp:lastModifiedBy>
  <cp:revision>2</cp:revision>
  <cp:lastPrinted>2007-10-17T04:03:00Z</cp:lastPrinted>
  <dcterms:created xsi:type="dcterms:W3CDTF">2017-12-15T12:28:00Z</dcterms:created>
  <dcterms:modified xsi:type="dcterms:W3CDTF">2017-12-15T12:28:00Z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